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F7" w:rsidRPr="00A553D9" w:rsidRDefault="005D4BF7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5D4BF7" w:rsidRDefault="005D4BF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по муниципальному контролю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4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5D4BF7" w:rsidRDefault="005D4BF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5D4BF7" w:rsidRPr="00A553D9" w:rsidRDefault="005D4BF7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5D4BF7" w:rsidRPr="00A553D9" w:rsidRDefault="005D4BF7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5D4BF7" w:rsidRPr="00A553D9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5D4BF7" w:rsidRPr="00A553D9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5D4BF7" w:rsidRPr="00580242" w:rsidRDefault="005D4BF7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5D4BF7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5D4BF7" w:rsidRPr="00A553D9" w:rsidRDefault="005D4BF7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5D4BF7" w:rsidRPr="00A553D9" w:rsidRDefault="005D4BF7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D4BF7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0A3CD7"/>
    <w:rsid w:val="00102A5D"/>
    <w:rsid w:val="00104FE7"/>
    <w:rsid w:val="00140B61"/>
    <w:rsid w:val="002C66F6"/>
    <w:rsid w:val="00330C00"/>
    <w:rsid w:val="004542D0"/>
    <w:rsid w:val="00580242"/>
    <w:rsid w:val="005A491D"/>
    <w:rsid w:val="005D4BF7"/>
    <w:rsid w:val="006162FA"/>
    <w:rsid w:val="00624AEA"/>
    <w:rsid w:val="00900734"/>
    <w:rsid w:val="00960F86"/>
    <w:rsid w:val="009A147E"/>
    <w:rsid w:val="00A14552"/>
    <w:rsid w:val="00A553D9"/>
    <w:rsid w:val="00A931A0"/>
    <w:rsid w:val="00B120B7"/>
    <w:rsid w:val="00B22458"/>
    <w:rsid w:val="00BA39A1"/>
    <w:rsid w:val="00C63BE8"/>
    <w:rsid w:val="00D011EF"/>
    <w:rsid w:val="00DA006E"/>
    <w:rsid w:val="00DD56DE"/>
    <w:rsid w:val="00E725F9"/>
    <w:rsid w:val="00F1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189</Words>
  <Characters>1082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8</cp:revision>
  <cp:lastPrinted>2021-10-12T16:10:00Z</cp:lastPrinted>
  <dcterms:created xsi:type="dcterms:W3CDTF">2021-12-08T05:43:00Z</dcterms:created>
  <dcterms:modified xsi:type="dcterms:W3CDTF">2023-09-28T07:05:00Z</dcterms:modified>
</cp:coreProperties>
</file>